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8BFC84" w14:textId="77777777" w:rsidR="00087635" w:rsidRDefault="00BF3E18" w:rsidP="00C30C27">
      <w:pPr>
        <w:pStyle w:val="Rubrik"/>
      </w:pPr>
      <w:r>
        <w:t>FÄRGER</w:t>
      </w:r>
    </w:p>
    <w:p w14:paraId="7B63101E" w14:textId="77777777" w:rsidR="00BF3E18" w:rsidRDefault="00BF3E18" w:rsidP="00BF3E18"/>
    <w:p w14:paraId="226E49A2" w14:textId="48A411F4" w:rsidR="00BF3E18" w:rsidRDefault="00BF3E18" w:rsidP="00BF3E18">
      <w:r>
        <w:t>Fasader samt verandor</w:t>
      </w:r>
      <w:r>
        <w:tab/>
      </w:r>
      <w:r>
        <w:tab/>
        <w:t>S 2040-Y 10 R</w:t>
      </w:r>
      <w:r>
        <w:tab/>
        <w:t>Herrgårdsgul</w:t>
      </w:r>
      <w:bookmarkStart w:id="0" w:name="_GoBack"/>
      <w:bookmarkEnd w:id="0"/>
    </w:p>
    <w:p w14:paraId="7C0B93B4" w14:textId="33F00371" w:rsidR="00BF3E18" w:rsidRDefault="00BF3E18" w:rsidP="00BF3E18">
      <w:r>
        <w:t>Dörrar</w:t>
      </w:r>
      <w:r>
        <w:tab/>
      </w:r>
      <w:r>
        <w:tab/>
      </w:r>
      <w:r>
        <w:tab/>
        <w:t>S 9000</w:t>
      </w:r>
      <w:r w:rsidR="00766156">
        <w:tab/>
      </w:r>
      <w:r w:rsidR="00766156">
        <w:tab/>
        <w:t>Svart</w:t>
      </w:r>
    </w:p>
    <w:p w14:paraId="632E6802" w14:textId="68586968" w:rsidR="00BF3E18" w:rsidRPr="00BF3E18" w:rsidRDefault="00BF3E18" w:rsidP="00BF3E18">
      <w:r>
        <w:t>Vindskivor och knutbrädor</w:t>
      </w:r>
      <w:r>
        <w:tab/>
      </w:r>
      <w:r>
        <w:tab/>
        <w:t>S 0502-Y</w:t>
      </w:r>
      <w:r w:rsidR="00766156">
        <w:tab/>
      </w:r>
      <w:r w:rsidR="00766156">
        <w:tab/>
        <w:t>Vit</w:t>
      </w:r>
    </w:p>
    <w:p w14:paraId="06590C3E" w14:textId="77777777" w:rsidR="0086658D" w:rsidRDefault="0086658D" w:rsidP="0086658D"/>
    <w:sectPr w:rsidR="0086658D" w:rsidSect="0008763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E065BE" w14:textId="77777777" w:rsidR="00BF3E18" w:rsidRDefault="00BF3E18" w:rsidP="006E6F82">
      <w:pPr>
        <w:spacing w:after="0" w:line="240" w:lineRule="auto"/>
      </w:pPr>
      <w:r>
        <w:separator/>
      </w:r>
    </w:p>
  </w:endnote>
  <w:endnote w:type="continuationSeparator" w:id="0">
    <w:p w14:paraId="0D3F8569" w14:textId="77777777" w:rsidR="00BF3E18" w:rsidRDefault="00BF3E18" w:rsidP="006E6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DA3CB9" w14:textId="77777777" w:rsidR="00BF3E18" w:rsidRDefault="00BF3E18" w:rsidP="006E6F82">
      <w:pPr>
        <w:spacing w:after="0" w:line="240" w:lineRule="auto"/>
      </w:pPr>
      <w:r>
        <w:separator/>
      </w:r>
    </w:p>
  </w:footnote>
  <w:footnote w:type="continuationSeparator" w:id="0">
    <w:p w14:paraId="02A0CC46" w14:textId="77777777" w:rsidR="00BF3E18" w:rsidRDefault="00BF3E18" w:rsidP="006E6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48B95A" w14:textId="77777777" w:rsidR="006E6F82" w:rsidRDefault="0086658D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8240" behindDoc="0" locked="0" layoutInCell="1" allowOverlap="1" wp14:anchorId="318CFAAF" wp14:editId="0879CC9E">
          <wp:simplePos x="0" y="0"/>
          <wp:positionH relativeFrom="column">
            <wp:posOffset>5872480</wp:posOffset>
          </wp:positionH>
          <wp:positionV relativeFrom="paragraph">
            <wp:posOffset>-306705</wp:posOffset>
          </wp:positionV>
          <wp:extent cx="657225" cy="457200"/>
          <wp:effectExtent l="19050" t="0" r="9525" b="0"/>
          <wp:wrapSquare wrapText="bothSides"/>
          <wp:docPr id="4" name="Bild 1" descr="C:\Users\Leif\OneDrive\Dokument\Brf Valdemar\Logga huvu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if\OneDrive\Dokument\Brf Valdemar\Logga huvu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7225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E6F82">
      <w:ptab w:relativeTo="margin" w:alignment="center" w:leader="none"/>
    </w:r>
    <w:r w:rsidR="006E6F82">
      <w:ptab w:relativeTo="margin" w:alignment="right" w:leader="none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attachedTemplate r:id="rId1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BF3E18"/>
    <w:rsid w:val="000014EF"/>
    <w:rsid w:val="00060CDF"/>
    <w:rsid w:val="00087635"/>
    <w:rsid w:val="000B2B69"/>
    <w:rsid w:val="000E411E"/>
    <w:rsid w:val="000E63D1"/>
    <w:rsid w:val="00340F5A"/>
    <w:rsid w:val="00455143"/>
    <w:rsid w:val="004908F4"/>
    <w:rsid w:val="006E6F82"/>
    <w:rsid w:val="00766156"/>
    <w:rsid w:val="0082568E"/>
    <w:rsid w:val="0086658D"/>
    <w:rsid w:val="008D1D97"/>
    <w:rsid w:val="009A42C9"/>
    <w:rsid w:val="00A50468"/>
    <w:rsid w:val="00BF3E18"/>
    <w:rsid w:val="00C30C27"/>
    <w:rsid w:val="00C6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F4054B"/>
  <w15:docId w15:val="{7CEC03F8-45A1-4EAD-81C1-742E36A2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0F5A"/>
    <w:rPr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6E6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6E6F82"/>
  </w:style>
  <w:style w:type="paragraph" w:styleId="Sidfot">
    <w:name w:val="footer"/>
    <w:basedOn w:val="Normal"/>
    <w:link w:val="SidfotChar"/>
    <w:uiPriority w:val="99"/>
    <w:unhideWhenUsed/>
    <w:rsid w:val="006E6F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6E6F82"/>
  </w:style>
  <w:style w:type="paragraph" w:styleId="Ballongtext">
    <w:name w:val="Balloon Text"/>
    <w:basedOn w:val="Normal"/>
    <w:link w:val="BallongtextChar"/>
    <w:uiPriority w:val="99"/>
    <w:semiHidden/>
    <w:unhideWhenUsed/>
    <w:rsid w:val="006E6F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E6F82"/>
    <w:rPr>
      <w:rFonts w:ascii="Tahoma" w:hAnsi="Tahoma" w:cs="Tahoma"/>
      <w:sz w:val="16"/>
      <w:szCs w:val="16"/>
    </w:rPr>
  </w:style>
  <w:style w:type="paragraph" w:styleId="Rubrik">
    <w:name w:val="Title"/>
    <w:basedOn w:val="Normal"/>
    <w:next w:val="Normal"/>
    <w:link w:val="RubrikChar"/>
    <w:autoRedefine/>
    <w:uiPriority w:val="10"/>
    <w:qFormat/>
    <w:rsid w:val="00A50468"/>
    <w:pPr>
      <w:pBdr>
        <w:bottom w:val="single" w:sz="8" w:space="4" w:color="4F81BD" w:themeColor="accent1"/>
      </w:pBdr>
      <w:spacing w:after="300" w:line="240" w:lineRule="auto"/>
      <w:contextualSpacing/>
      <w:jc w:val="center"/>
    </w:pPr>
    <w:rPr>
      <w:rFonts w:asciiTheme="majorHAnsi" w:eastAsiaTheme="majorEastAsia" w:hAnsiTheme="majorHAnsi" w:cstheme="majorBidi"/>
      <w:b/>
      <w:color w:val="00B050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eckensnitt"/>
    <w:link w:val="Rubrik"/>
    <w:uiPriority w:val="10"/>
    <w:rsid w:val="00A50468"/>
    <w:rPr>
      <w:rFonts w:asciiTheme="majorHAnsi" w:eastAsiaTheme="majorEastAsia" w:hAnsiTheme="majorHAnsi" w:cstheme="majorBidi"/>
      <w:b/>
      <w:color w:val="00B050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alde\Documents\Anpassade%20Office-mallar\Valdemar%20Rubrik%20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Valdemar Rubrik mall</Template>
  <TotalTime>20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Valdemar Snorre</dc:creator>
  <cp:lastModifiedBy>Valdemar Snorre</cp:lastModifiedBy>
  <cp:revision>3</cp:revision>
  <cp:lastPrinted>2018-01-03T09:31:00Z</cp:lastPrinted>
  <dcterms:created xsi:type="dcterms:W3CDTF">2018-08-13T12:31:00Z</dcterms:created>
  <dcterms:modified xsi:type="dcterms:W3CDTF">2018-08-16T14:48:00Z</dcterms:modified>
</cp:coreProperties>
</file>